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9AE" w:rsidRDefault="00D56C63"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7310120</wp:posOffset>
            </wp:positionH>
            <wp:positionV relativeFrom="paragraph">
              <wp:posOffset>-455295</wp:posOffset>
            </wp:positionV>
            <wp:extent cx="7874000" cy="775970"/>
            <wp:effectExtent l="0" t="0" r="0" b="5080"/>
            <wp:wrapNone/>
            <wp:docPr id="5" name="Picture 0" descr="SRC Application Form Header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RC Application Form HeaderFoo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9260205</wp:posOffset>
            </wp:positionV>
            <wp:extent cx="8166100" cy="1038225"/>
            <wp:effectExtent l="0" t="0" r="6350" b="9525"/>
            <wp:wrapNone/>
            <wp:docPr id="3" name="Picture 12" descr="CCC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CC Bott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-407670</wp:posOffset>
            </wp:positionV>
            <wp:extent cx="7961630" cy="1733550"/>
            <wp:effectExtent l="0" t="0" r="1270" b="0"/>
            <wp:wrapNone/>
            <wp:docPr id="4" name="Picture 11" descr="CCC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C to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E46">
        <w:t>4</w:t>
      </w:r>
      <w:bookmarkStart w:id="0" w:name="_GoBack"/>
      <w:bookmarkEnd w:id="0"/>
    </w:p>
    <w:p w:rsidR="009779AE" w:rsidRDefault="009779AE"/>
    <w:p w:rsidR="009779AE" w:rsidRDefault="009779AE">
      <w:pPr>
        <w:pStyle w:val="Header"/>
        <w:tabs>
          <w:tab w:val="clear" w:pos="4153"/>
          <w:tab w:val="clear" w:pos="8306"/>
        </w:tabs>
      </w:pPr>
    </w:p>
    <w:p w:rsidR="009779AE" w:rsidRDefault="009779AE"/>
    <w:p w:rsidR="009779AE" w:rsidRDefault="009779AE"/>
    <w:p w:rsidR="009779AE" w:rsidRDefault="009779AE"/>
    <w:p w:rsidR="009779AE" w:rsidRDefault="00D56C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91440</wp:posOffset>
                </wp:positionV>
                <wp:extent cx="7071995" cy="411480"/>
                <wp:effectExtent l="1905" t="0" r="3175" b="190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99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9AE" w:rsidRPr="00CF0D51" w:rsidRDefault="009779AE" w:rsidP="0030317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CF0D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83AB"/>
                                    <w:sz w:val="40"/>
                                    <w:szCs w:val="40"/>
                                  </w:rPr>
                                  <w:t>Cumbria</w:t>
                                </w:r>
                              </w:smartTag>
                            </w:smartTag>
                            <w:r w:rsidRPr="00CF0D51">
                              <w:rPr>
                                <w:rFonts w:ascii="Arial" w:hAnsi="Arial" w:cs="Arial"/>
                                <w:b/>
                                <w:bCs/>
                                <w:color w:val="0083AB"/>
                                <w:sz w:val="40"/>
                                <w:szCs w:val="40"/>
                              </w:rPr>
                              <w:t xml:space="preserve"> Libraries Young Volunteer - Application Form</w:t>
                            </w:r>
                          </w:p>
                          <w:p w:rsidR="009779AE" w:rsidRPr="0030317C" w:rsidRDefault="009779AE" w:rsidP="003031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85pt;margin-top:7.2pt;width:556.85pt;height:32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" stroked="f">
                <v:textbox>
                  <w:txbxContent>
                    <w:p w:rsidR="009779AE" w:rsidRPr="00CF0D51" w:rsidRDefault="009779AE" w:rsidP="0030317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 w:rsidRPr="00CF0D51">
                            <w:rPr>
                              <w:rFonts w:ascii="Arial" w:hAnsi="Arial" w:cs="Arial"/>
                              <w:b/>
                              <w:bCs/>
                              <w:color w:val="0083AB"/>
                              <w:sz w:val="40"/>
                              <w:szCs w:val="40"/>
                            </w:rPr>
                            <w:t>Cumbria</w:t>
                          </w:r>
                        </w:smartTag>
                      </w:smartTag>
                      <w:r w:rsidRPr="00CF0D51">
                        <w:rPr>
                          <w:rFonts w:ascii="Arial" w:hAnsi="Arial" w:cs="Arial"/>
                          <w:b/>
                          <w:bCs/>
                          <w:color w:val="0083AB"/>
                          <w:sz w:val="40"/>
                          <w:szCs w:val="40"/>
                        </w:rPr>
                        <w:t xml:space="preserve"> Libraries Young Volunteer - Application Form</w:t>
                      </w:r>
                    </w:p>
                    <w:p w:rsidR="009779AE" w:rsidRPr="0030317C" w:rsidRDefault="009779AE" w:rsidP="0030317C"/>
                  </w:txbxContent>
                </v:textbox>
              </v:shape>
            </w:pict>
          </mc:Fallback>
        </mc:AlternateContent>
      </w:r>
    </w:p>
    <w:p w:rsidR="009779AE" w:rsidRDefault="009779AE"/>
    <w:p w:rsidR="009779AE" w:rsidRDefault="009779AE"/>
    <w:p w:rsidR="009779AE" w:rsidRDefault="009779AE">
      <w:pPr>
        <w:jc w:val="center"/>
      </w:pPr>
    </w:p>
    <w:tbl>
      <w:tblPr>
        <w:tblpPr w:leftFromText="180" w:rightFromText="180" w:vertAnchor="text" w:horzAnchor="margin" w:tblpY="-70"/>
        <w:tblW w:w="1088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41"/>
        <w:gridCol w:w="284"/>
        <w:gridCol w:w="567"/>
        <w:gridCol w:w="493"/>
        <w:gridCol w:w="1066"/>
        <w:gridCol w:w="284"/>
        <w:gridCol w:w="1236"/>
        <w:gridCol w:w="211"/>
        <w:gridCol w:w="352"/>
        <w:gridCol w:w="610"/>
        <w:gridCol w:w="426"/>
        <w:gridCol w:w="850"/>
        <w:gridCol w:w="3260"/>
      </w:tblGrid>
      <w:tr w:rsidR="009779AE" w:rsidRPr="00090547" w:rsidTr="006B7929">
        <w:trPr>
          <w:gridAfter w:val="4"/>
          <w:wAfter w:w="5146" w:type="dxa"/>
          <w:trHeight w:val="430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777D53" w:rsidP="00CA380C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Surn</w:t>
            </w:r>
            <w:r w:rsidR="009779AE" w:rsidRPr="00090547">
              <w:rPr>
                <w:rFonts w:ascii="Arial" w:hAnsi="Arial" w:cs="Arial"/>
                <w:sz w:val="20"/>
                <w:szCs w:val="20"/>
              </w:rPr>
              <w:t xml:space="preserve">ame: </w:t>
            </w:r>
          </w:p>
        </w:tc>
        <w:tc>
          <w:tcPr>
            <w:tcW w:w="4209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gridAfter w:val="4"/>
          <w:wAfter w:w="5146" w:type="dxa"/>
          <w:trHeight w:val="430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CA380C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Forename:</w:t>
            </w:r>
          </w:p>
        </w:tc>
        <w:tc>
          <w:tcPr>
            <w:tcW w:w="420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gridAfter w:val="4"/>
          <w:wAfter w:w="5146" w:type="dxa"/>
          <w:trHeight w:val="430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CA380C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20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trHeight w:val="430"/>
        </w:trPr>
        <w:tc>
          <w:tcPr>
            <w:tcW w:w="393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7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National Insurance Number (16 &amp; over):</w:t>
            </w:r>
          </w:p>
        </w:tc>
        <w:tc>
          <w:tcPr>
            <w:tcW w:w="6945" w:type="dxa"/>
            <w:gridSpan w:val="7"/>
            <w:tcBorders>
              <w:lef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trHeight w:val="446"/>
        </w:trPr>
        <w:tc>
          <w:tcPr>
            <w:tcW w:w="1101" w:type="dxa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9780" w:type="dxa"/>
            <w:gridSpan w:val="13"/>
            <w:tcBorders>
              <w:top w:val="nil"/>
              <w:left w:val="nil"/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rPr>
          <w:trHeight w:val="446"/>
        </w:trPr>
        <w:tc>
          <w:tcPr>
            <w:tcW w:w="10881" w:type="dxa"/>
            <w:gridSpan w:val="14"/>
            <w:tcBorders>
              <w:top w:val="nil"/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53799F">
        <w:trPr>
          <w:trHeight w:val="446"/>
        </w:trPr>
        <w:tc>
          <w:tcPr>
            <w:tcW w:w="1526" w:type="dxa"/>
            <w:gridSpan w:val="3"/>
            <w:tcBorders>
              <w:top w:val="single" w:sz="8" w:space="0" w:color="000000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3857" w:type="dxa"/>
            <w:gridSpan w:val="6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2" w:type="dxa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top w:val="single" w:sz="8" w:space="0" w:color="000000"/>
              <w:left w:val="nil"/>
              <w:bottom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3799F">
        <w:trPr>
          <w:trHeight w:val="446"/>
        </w:trPr>
        <w:tc>
          <w:tcPr>
            <w:tcW w:w="15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0547">
              <w:rPr>
                <w:rFonts w:ascii="Arial" w:hAnsi="Arial" w:cs="Arial"/>
                <w:sz w:val="20"/>
                <w:szCs w:val="20"/>
              </w:rPr>
              <w:t>Home</w:t>
            </w:r>
            <w:r w:rsidRPr="00090547">
              <w:rPr>
                <w:rFonts w:ascii="Arial" w:hAnsi="Arial" w:cs="Arial"/>
                <w:color w:val="FFFFFF"/>
                <w:sz w:val="20"/>
                <w:szCs w:val="20"/>
              </w:rPr>
              <w:t>_</w:t>
            </w:r>
            <w:r w:rsidRPr="00090547">
              <w:rPr>
                <w:rFonts w:ascii="Arial" w:hAnsi="Arial" w:cs="Arial"/>
                <w:sz w:val="20"/>
                <w:szCs w:val="20"/>
              </w:rPr>
              <w:t>phone</w:t>
            </w:r>
            <w:proofErr w:type="spellEnd"/>
            <w:r w:rsidRPr="00090547">
              <w:rPr>
                <w:rFonts w:ascii="Arial" w:hAnsi="Arial" w:cs="Arial"/>
                <w:sz w:val="20"/>
                <w:szCs w:val="20"/>
              </w:rPr>
              <w:t xml:space="preserve">:  </w:t>
            </w:r>
          </w:p>
        </w:tc>
        <w:tc>
          <w:tcPr>
            <w:tcW w:w="3857" w:type="dxa"/>
            <w:gridSpan w:val="6"/>
            <w:tcBorders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2" w:type="dxa"/>
            <w:tcBorders>
              <w:left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8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   </w:t>
            </w:r>
            <w:smartTag w:uri="urn:schemas-microsoft-com:office:smarttags" w:element="City">
              <w:smartTag w:uri="urn:schemas-microsoft-com:office:smarttags" w:element="place">
                <w:r w:rsidRPr="00090547">
                  <w:rPr>
                    <w:rFonts w:ascii="Arial" w:hAnsi="Arial" w:cs="Arial"/>
                    <w:sz w:val="20"/>
                    <w:szCs w:val="20"/>
                  </w:rPr>
                  <w:t>Mobile</w:t>
                </w:r>
              </w:smartTag>
            </w:smartTag>
            <w:r w:rsidRPr="0009054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110" w:type="dxa"/>
            <w:gridSpan w:val="2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8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3652" w:type="dxa"/>
            <w:gridSpan w:val="6"/>
            <w:tcBorders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Email address (if regularly checked):</w:t>
            </w:r>
          </w:p>
        </w:tc>
        <w:tc>
          <w:tcPr>
            <w:tcW w:w="7229" w:type="dxa"/>
            <w:gridSpan w:val="8"/>
            <w:vAlign w:val="center"/>
          </w:tcPr>
          <w:p w:rsidR="009779AE" w:rsidRPr="00090547" w:rsidRDefault="009779AE" w:rsidP="000F7681">
            <w:pPr>
              <w:spacing w:before="180"/>
              <w:ind w:left="-8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V w:val="none" w:sz="0" w:space="0" w:color="auto"/>
          </w:tblBorders>
        </w:tblPrEx>
        <w:trPr>
          <w:trHeight w:val="304"/>
        </w:trPr>
        <w:tc>
          <w:tcPr>
            <w:tcW w:w="10881" w:type="dxa"/>
            <w:gridSpan w:val="14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84"/>
              <w:rPr>
                <w:rFonts w:ascii="Arial" w:hAnsi="Arial" w:cs="Arial"/>
              </w:rPr>
            </w:pPr>
            <w:r w:rsidRPr="00090547">
              <w:rPr>
                <w:rFonts w:ascii="Arial" w:hAnsi="Arial" w:cs="Arial"/>
              </w:rPr>
              <w:t>Someone we can contact in an emergency</w:t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242" w:type="dxa"/>
            <w:gridSpan w:val="2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Surname: </w:t>
            </w:r>
          </w:p>
        </w:tc>
        <w:tc>
          <w:tcPr>
            <w:tcW w:w="3930" w:type="dxa"/>
            <w:gridSpan w:val="6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173" w:type="dxa"/>
            <w:gridSpan w:val="3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Forename:</w:t>
            </w:r>
          </w:p>
        </w:tc>
        <w:tc>
          <w:tcPr>
            <w:tcW w:w="4536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093" w:type="dxa"/>
            <w:gridSpan w:val="4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Relationship to you: </w:t>
            </w:r>
          </w:p>
        </w:tc>
        <w:tc>
          <w:tcPr>
            <w:tcW w:w="8788" w:type="dxa"/>
            <w:gridSpan w:val="10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779AE" w:rsidRPr="00090547" w:rsidTr="006B792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586" w:type="dxa"/>
            <w:gridSpan w:val="5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 xml:space="preserve">Daytime phone number: </w:t>
            </w:r>
          </w:p>
        </w:tc>
        <w:tc>
          <w:tcPr>
            <w:tcW w:w="2586" w:type="dxa"/>
            <w:gridSpan w:val="3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6B7929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449" w:type="dxa"/>
            <w:gridSpan w:val="5"/>
            <w:tcBorders>
              <w:top w:val="nil"/>
              <w:bottom w:val="nil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Mobile phone number:</w:t>
            </w:r>
          </w:p>
        </w:tc>
        <w:tc>
          <w:tcPr>
            <w:tcW w:w="3260" w:type="dxa"/>
            <w:tcBorders>
              <w:top w:val="nil"/>
              <w:bottom w:val="single" w:sz="8" w:space="0" w:color="auto"/>
            </w:tcBorders>
            <w:vAlign w:val="center"/>
          </w:tcPr>
          <w:p w:rsidR="009779AE" w:rsidRPr="00090547" w:rsidRDefault="009779AE" w:rsidP="000F7681">
            <w:pPr>
              <w:spacing w:before="180"/>
              <w:ind w:left="-71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90547">
              <w:rPr>
                <w:rFonts w:ascii="Arial" w:hAnsi="Arial" w:cs="Arial"/>
                <w:sz w:val="20"/>
                <w:szCs w:val="20"/>
              </w:rPr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9779AE" w:rsidRPr="009E47A9" w:rsidRDefault="009779AE" w:rsidP="009E47A9">
      <w:pPr>
        <w:rPr>
          <w:vanish/>
        </w:rPr>
      </w:pPr>
    </w:p>
    <w:tbl>
      <w:tblPr>
        <w:tblpPr w:leftFromText="180" w:rightFromText="180" w:vertAnchor="text" w:horzAnchor="margin" w:tblpY="51"/>
        <w:tblOverlap w:val="never"/>
        <w:tblW w:w="10813" w:type="dxa"/>
        <w:tblLayout w:type="fixed"/>
        <w:tblLook w:val="01E0" w:firstRow="1" w:lastRow="1" w:firstColumn="1" w:lastColumn="1" w:noHBand="0" w:noVBand="0"/>
      </w:tblPr>
      <w:tblGrid>
        <w:gridCol w:w="236"/>
        <w:gridCol w:w="10325"/>
        <w:gridCol w:w="252"/>
      </w:tblGrid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Why would you like to volunteer with Cumbria Libraries?</w:t>
            </w: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tcBorders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090547" w:rsidRDefault="009779AE" w:rsidP="00457C6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20"/>
              <w:ind w:left="-79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20"/>
              <w:ind w:left="-7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Please give details of any current or previous voluntary work you have done</w:t>
            </w: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tcBorders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457C60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bottom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t>What qualities do you think you could bring to the Cumbria Libraries?</w:t>
            </w: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tcBorders>
              <w:righ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090547" w:rsidRDefault="009779AE" w:rsidP="00457C60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457C60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tcBorders>
              <w:left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090547" w:rsidTr="0059617F">
        <w:tc>
          <w:tcPr>
            <w:tcW w:w="236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5" w:type="dxa"/>
            <w:tcBorders>
              <w:top w:val="single" w:sz="8" w:space="0" w:color="000000"/>
            </w:tcBorders>
            <w:vAlign w:val="center"/>
          </w:tcPr>
          <w:p w:rsidR="009779AE" w:rsidRPr="00090547" w:rsidRDefault="009779AE" w:rsidP="0059617F">
            <w:pPr>
              <w:spacing w:before="180"/>
              <w:ind w:left="-94"/>
              <w:rPr>
                <w:rFonts w:ascii="Arial" w:hAnsi="Arial" w:cs="Arial"/>
                <w:sz w:val="20"/>
                <w:szCs w:val="20"/>
              </w:rPr>
            </w:pPr>
          </w:p>
          <w:p w:rsidR="009779AE" w:rsidRPr="00090547" w:rsidRDefault="009779AE" w:rsidP="000734B3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090547" w:rsidRDefault="009779AE" w:rsidP="0059617F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779AE" w:rsidRPr="00090547" w:rsidRDefault="009779AE">
      <w:pPr>
        <w:rPr>
          <w:rFonts w:ascii="Arial" w:hAnsi="Arial" w:cs="Arial"/>
          <w:sz w:val="20"/>
          <w:szCs w:val="20"/>
        </w:rPr>
      </w:pPr>
    </w:p>
    <w:p w:rsidR="009779AE" w:rsidRPr="00090547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Default="00D56C63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-133350</wp:posOffset>
                </wp:positionV>
                <wp:extent cx="2212975" cy="2965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9AE" w:rsidRPr="009E47A9" w:rsidRDefault="009779AE">
                            <w:pPr>
                              <w:rPr>
                                <w:b/>
                                <w:color w:val="31849B"/>
                              </w:rPr>
                            </w:pPr>
                            <w:r w:rsidRPr="009E47A9"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>Summer Reading Challenge 201</w:t>
                            </w:r>
                            <w:r w:rsidR="00576EC6">
                              <w:rPr>
                                <w:rFonts w:ascii="Arial" w:hAnsi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60.6pt;margin-top:-10.5pt;width:174.25pt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" stroked="f">
                <v:textbox>
                  <w:txbxContent>
                    <w:p w:rsidR="009779AE" w:rsidRPr="009E47A9" w:rsidRDefault="009779AE">
                      <w:pPr>
                        <w:rPr>
                          <w:b/>
                          <w:color w:val="31849B"/>
                        </w:rPr>
                      </w:pPr>
                      <w:r w:rsidRPr="009E47A9"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  <w:t xml:space="preserve">Summer Reading Challenge </w:t>
                      </w:r>
                      <w:r w:rsidRPr="009E47A9"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  <w:t>201</w:t>
                      </w:r>
                      <w:r w:rsidR="00576EC6">
                        <w:rPr>
                          <w:rFonts w:ascii="Arial" w:hAnsi="Arial"/>
                          <w:b/>
                          <w:color w:val="31849B"/>
                          <w:sz w:val="20"/>
                          <w:szCs w:val="20"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-360045</wp:posOffset>
            </wp:positionV>
            <wp:extent cx="7874000" cy="621030"/>
            <wp:effectExtent l="0" t="0" r="0" b="7620"/>
            <wp:wrapNone/>
            <wp:docPr id="7" name="Picture 7" descr="SRC Application Form Header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RC Application Form HeaderFoo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p w:rsidR="009779AE" w:rsidRPr="00633B48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Y="-130"/>
        <w:tblW w:w="10980" w:type="dxa"/>
        <w:tblLayout w:type="fixed"/>
        <w:tblLook w:val="01E0" w:firstRow="1" w:lastRow="1" w:firstColumn="1" w:lastColumn="1" w:noHBand="0" w:noVBand="0"/>
      </w:tblPr>
      <w:tblGrid>
        <w:gridCol w:w="2235"/>
        <w:gridCol w:w="567"/>
        <w:gridCol w:w="708"/>
        <w:gridCol w:w="567"/>
        <w:gridCol w:w="4203"/>
        <w:gridCol w:w="540"/>
        <w:gridCol w:w="720"/>
        <w:gridCol w:w="540"/>
        <w:gridCol w:w="900"/>
      </w:tblGrid>
      <w:tr w:rsidR="009779AE" w:rsidRPr="00633B48" w:rsidTr="00457C60">
        <w:trPr>
          <w:cantSplit/>
          <w:trHeight w:val="372"/>
        </w:trPr>
        <w:tc>
          <w:tcPr>
            <w:tcW w:w="8280" w:type="dxa"/>
            <w:gridSpan w:val="5"/>
            <w:vAlign w:val="center"/>
          </w:tcPr>
          <w:p w:rsidR="009779AE" w:rsidRPr="002B5EB0" w:rsidRDefault="009779AE" w:rsidP="00457C60">
            <w:pPr>
              <w:pStyle w:val="Heading5"/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i w:val="0"/>
                <w:iCs w:val="0"/>
                <w:color w:val="221E1F"/>
                <w:sz w:val="20"/>
                <w:szCs w:val="20"/>
              </w:rPr>
              <w:t>Would you like to help run activities for children?</w:t>
            </w:r>
          </w:p>
        </w:tc>
        <w:tc>
          <w:tcPr>
            <w:tcW w:w="540" w:type="dxa"/>
            <w:vAlign w:val="center"/>
          </w:tcPr>
          <w:p w:rsidR="009779AE" w:rsidRPr="00633B48" w:rsidRDefault="009779AE" w:rsidP="00457C60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223C7B">
              <w:rPr>
                <w:rFonts w:ascii="Arial" w:hAnsi="Arial" w:cs="Arial"/>
                <w:b/>
                <w:sz w:val="20"/>
                <w:szCs w:val="20"/>
              </w:rPr>
            </w:r>
            <w:r w:rsidR="00223C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Yes</w:t>
            </w:r>
          </w:p>
        </w:tc>
        <w:tc>
          <w:tcPr>
            <w:tcW w:w="540" w:type="dxa"/>
            <w:vAlign w:val="center"/>
          </w:tcPr>
          <w:p w:rsidR="009779AE" w:rsidRPr="00633B48" w:rsidRDefault="009779AE" w:rsidP="00457C60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223C7B">
              <w:rPr>
                <w:rFonts w:ascii="Arial" w:hAnsi="Arial" w:cs="Arial"/>
                <w:b/>
                <w:sz w:val="20"/>
                <w:szCs w:val="20"/>
              </w:rPr>
            </w:r>
            <w:r w:rsidR="00223C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00" w:type="dxa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No</w:t>
            </w:r>
          </w:p>
        </w:tc>
      </w:tr>
      <w:tr w:rsidR="009779AE" w:rsidRPr="00633B48" w:rsidTr="00457C60">
        <w:trPr>
          <w:cantSplit/>
          <w:trHeight w:val="372"/>
        </w:trPr>
        <w:tc>
          <w:tcPr>
            <w:tcW w:w="10980" w:type="dxa"/>
            <w:gridSpan w:val="9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color w:val="221E1F"/>
                <w:sz w:val="20"/>
                <w:szCs w:val="20"/>
              </w:rPr>
              <w:t>Training: Can you commit to coming into the library on a Saturday before the Summer Reading Challenge</w:t>
            </w:r>
          </w:p>
        </w:tc>
      </w:tr>
      <w:tr w:rsidR="009779AE" w:rsidRPr="00633B48" w:rsidTr="00A84364">
        <w:trPr>
          <w:cantSplit/>
          <w:trHeight w:val="372"/>
        </w:trPr>
        <w:tc>
          <w:tcPr>
            <w:tcW w:w="2235" w:type="dxa"/>
            <w:vAlign w:val="center"/>
          </w:tcPr>
          <w:p w:rsidR="009779AE" w:rsidRPr="002B5EB0" w:rsidRDefault="009779AE" w:rsidP="00457C60">
            <w:pPr>
              <w:pStyle w:val="Heading5"/>
              <w:rPr>
                <w:rFonts w:ascii="Arial" w:hAnsi="Arial" w:cs="Arial"/>
                <w:b w:val="0"/>
                <w:i w:val="0"/>
                <w:iCs w:val="0"/>
                <w:color w:val="221E1F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i w:val="0"/>
                <w:iCs w:val="0"/>
                <w:sz w:val="20"/>
                <w:szCs w:val="20"/>
              </w:rPr>
              <w:t>starts in mid-July?</w:t>
            </w:r>
          </w:p>
        </w:tc>
        <w:tc>
          <w:tcPr>
            <w:tcW w:w="567" w:type="dxa"/>
            <w:vAlign w:val="center"/>
          </w:tcPr>
          <w:p w:rsidR="009779AE" w:rsidRPr="00090547" w:rsidRDefault="009779AE" w:rsidP="00457C60">
            <w:pPr>
              <w:spacing w:before="140" w:after="4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223C7B">
              <w:rPr>
                <w:rFonts w:ascii="Arial" w:hAnsi="Arial" w:cs="Arial"/>
                <w:sz w:val="20"/>
                <w:szCs w:val="20"/>
              </w:rPr>
            </w:r>
            <w:r w:rsidR="00223C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Yes</w:t>
            </w:r>
          </w:p>
        </w:tc>
        <w:tc>
          <w:tcPr>
            <w:tcW w:w="567" w:type="dxa"/>
            <w:vAlign w:val="center"/>
          </w:tcPr>
          <w:p w:rsidR="009779AE" w:rsidRPr="00090547" w:rsidRDefault="009779AE" w:rsidP="00457C60">
            <w:pPr>
              <w:spacing w:before="140" w:after="40"/>
              <w:rPr>
                <w:rFonts w:ascii="Arial" w:hAnsi="Arial" w:cs="Arial"/>
                <w:sz w:val="20"/>
                <w:szCs w:val="20"/>
              </w:rPr>
            </w:pPr>
            <w:r w:rsidRPr="00090547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547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223C7B">
              <w:rPr>
                <w:rFonts w:ascii="Arial" w:hAnsi="Arial" w:cs="Arial"/>
                <w:sz w:val="20"/>
                <w:szCs w:val="20"/>
              </w:rPr>
            </w:r>
            <w:r w:rsidR="00223C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90547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6903" w:type="dxa"/>
            <w:gridSpan w:val="5"/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No</w:t>
            </w:r>
          </w:p>
        </w:tc>
      </w:tr>
      <w:tr w:rsidR="009779AE" w:rsidRPr="00633B48" w:rsidTr="00457C60">
        <w:trPr>
          <w:cantSplit/>
          <w:trHeight w:val="372"/>
        </w:trPr>
        <w:tc>
          <w:tcPr>
            <w:tcW w:w="10980" w:type="dxa"/>
            <w:gridSpan w:val="9"/>
            <w:tcBorders>
              <w:bottom w:val="single" w:sz="8" w:space="0" w:color="000000"/>
            </w:tcBorders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</w:pPr>
          </w:p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color w:val="221E1F"/>
                <w:sz w:val="20"/>
                <w:szCs w:val="20"/>
              </w:rPr>
              <w:t>Please list below any days / dates / times that you are unable to volunteer due to holidays and personal commitments.</w:t>
            </w:r>
          </w:p>
        </w:tc>
      </w:tr>
      <w:tr w:rsidR="009779AE" w:rsidRPr="00633B48" w:rsidTr="00457C60">
        <w:trPr>
          <w:cantSplit/>
          <w:trHeight w:val="372"/>
        </w:trPr>
        <w:tc>
          <w:tcPr>
            <w:tcW w:w="109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79AE" w:rsidRPr="002B5EB0" w:rsidRDefault="009779AE" w:rsidP="00457C60">
            <w:pPr>
              <w:pStyle w:val="Heading2"/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</w:pPr>
          </w:p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Default="009779AE" w:rsidP="000F7681"/>
          <w:p w:rsidR="009779AE" w:rsidRPr="000F7681" w:rsidRDefault="009779AE" w:rsidP="000F7681"/>
        </w:tc>
      </w:tr>
    </w:tbl>
    <w:p w:rsidR="009779AE" w:rsidRPr="009E47A9" w:rsidRDefault="009779AE" w:rsidP="009E47A9">
      <w:pPr>
        <w:rPr>
          <w:vanish/>
        </w:rPr>
      </w:pPr>
    </w:p>
    <w:tbl>
      <w:tblPr>
        <w:tblpPr w:leftFromText="180" w:rightFromText="180" w:vertAnchor="text" w:horzAnchor="margin" w:tblpYSpec="outside"/>
        <w:tblW w:w="0" w:type="auto"/>
        <w:tblBorders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0"/>
        <w:gridCol w:w="540"/>
        <w:gridCol w:w="720"/>
        <w:gridCol w:w="540"/>
        <w:gridCol w:w="900"/>
      </w:tblGrid>
      <w:tr w:rsidR="009779AE" w:rsidRPr="00633B48" w:rsidTr="000F7681">
        <w:trPr>
          <w:cantSplit/>
          <w:trHeight w:val="372"/>
        </w:trPr>
        <w:tc>
          <w:tcPr>
            <w:tcW w:w="10980" w:type="dxa"/>
            <w:gridSpan w:val="5"/>
            <w:tcBorders>
              <w:top w:val="nil"/>
              <w:bottom w:val="nil"/>
            </w:tcBorders>
          </w:tcPr>
          <w:p w:rsidR="009779AE" w:rsidRDefault="009779AE" w:rsidP="009E47A9">
            <w:pPr>
              <w:spacing w:before="18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  <w:p w:rsidR="009779AE" w:rsidRPr="00090547" w:rsidRDefault="009779AE" w:rsidP="00090547">
            <w:pPr>
              <w:spacing w:before="180"/>
              <w:ind w:left="-7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090547">
              <w:rPr>
                <w:rFonts w:ascii="Arial" w:hAnsi="Arial" w:cs="Arial"/>
                <w:color w:val="221E1F"/>
                <w:sz w:val="20"/>
                <w:szCs w:val="20"/>
              </w:rPr>
              <w:t xml:space="preserve">Cumbria Libraries may hold your contact details for consultation and possible focus group work.                                                                                                                                                  Cumbria Libraries also require consent for your contact details and information to be securely stored with </w:t>
            </w:r>
            <w:smartTag w:uri="urn:schemas-microsoft-com:office:smarttags" w:element="place">
              <w:r w:rsidRPr="00090547">
                <w:rPr>
                  <w:rFonts w:ascii="Arial" w:hAnsi="Arial" w:cs="Arial"/>
                  <w:color w:val="221E1F"/>
                  <w:sz w:val="20"/>
                  <w:szCs w:val="20"/>
                </w:rPr>
                <w:t>Cumbria</w:t>
              </w:r>
            </w:smartTag>
            <w:r w:rsidRPr="00090547">
              <w:rPr>
                <w:rFonts w:ascii="Arial" w:hAnsi="Arial" w:cs="Arial"/>
                <w:color w:val="221E1F"/>
                <w:sz w:val="20"/>
                <w:szCs w:val="20"/>
              </w:rPr>
              <w:t xml:space="preserve">  Libraries for use in statistical monitoring to be shared with our partner’s in Cumbria County Council.</w:t>
            </w:r>
          </w:p>
        </w:tc>
      </w:tr>
      <w:tr w:rsidR="009779AE" w:rsidRPr="00633B48" w:rsidTr="000F7681">
        <w:trPr>
          <w:cantSplit/>
          <w:trHeight w:val="372"/>
        </w:trPr>
        <w:tc>
          <w:tcPr>
            <w:tcW w:w="10980" w:type="dxa"/>
            <w:gridSpan w:val="5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  <w:tr w:rsidR="009779AE" w:rsidRPr="00633B48" w:rsidTr="000F7681">
        <w:trPr>
          <w:cantSplit/>
          <w:trHeight w:val="372"/>
        </w:trPr>
        <w:tc>
          <w:tcPr>
            <w:tcW w:w="8280" w:type="dxa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5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Cs w:val="0"/>
                <w:i w:val="0"/>
                <w:iCs w:val="0"/>
                <w:color w:val="221E1F"/>
                <w:sz w:val="20"/>
                <w:szCs w:val="20"/>
              </w:rPr>
              <w:t>I GIVE CONSENT FOR STATISTICAL INFORMATION TO BE SHARED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9779AE" w:rsidRPr="00633B48" w:rsidRDefault="009779AE" w:rsidP="000F7681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223C7B">
              <w:rPr>
                <w:rFonts w:ascii="Arial" w:hAnsi="Arial" w:cs="Arial"/>
                <w:b/>
                <w:sz w:val="20"/>
                <w:szCs w:val="20"/>
              </w:rPr>
            </w:r>
            <w:r w:rsidR="00223C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2B5EB0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Yes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9779AE" w:rsidRPr="00633B48" w:rsidRDefault="009779AE" w:rsidP="000F7681">
            <w:pPr>
              <w:spacing w:before="1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9779AE" w:rsidRPr="002B5EB0" w:rsidRDefault="009779AE" w:rsidP="000F7681">
            <w:pPr>
              <w:pStyle w:val="Heading2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</w:tr>
    </w:tbl>
    <w:p w:rsidR="009779AE" w:rsidRPr="009E47A9" w:rsidRDefault="009779AE" w:rsidP="009E47A9">
      <w:pPr>
        <w:rPr>
          <w:vanish/>
        </w:rPr>
      </w:pPr>
    </w:p>
    <w:tbl>
      <w:tblPr>
        <w:tblpPr w:leftFromText="180" w:rightFromText="180" w:vertAnchor="text" w:horzAnchor="margin" w:tblpY="-32"/>
        <w:tblW w:w="10979" w:type="dxa"/>
        <w:tblLayout w:type="fixed"/>
        <w:tblLook w:val="01E0" w:firstRow="1" w:lastRow="1" w:firstColumn="1" w:lastColumn="1" w:noHBand="0" w:noVBand="0"/>
      </w:tblPr>
      <w:tblGrid>
        <w:gridCol w:w="2660"/>
        <w:gridCol w:w="2737"/>
        <w:gridCol w:w="802"/>
        <w:gridCol w:w="4276"/>
        <w:gridCol w:w="252"/>
        <w:gridCol w:w="252"/>
      </w:tblGrid>
      <w:tr w:rsidR="009779AE" w:rsidRPr="00633B48" w:rsidTr="000734B3">
        <w:trPr>
          <w:gridAfter w:val="1"/>
          <w:wAfter w:w="252" w:type="dxa"/>
        </w:trPr>
        <w:tc>
          <w:tcPr>
            <w:tcW w:w="10475" w:type="dxa"/>
            <w:gridSpan w:val="4"/>
            <w:vAlign w:val="center"/>
          </w:tcPr>
          <w:p w:rsidR="009779AE" w:rsidRDefault="009779AE" w:rsidP="00224A1F">
            <w:pPr>
              <w:pStyle w:val="Default"/>
              <w:rPr>
                <w:color w:val="221E1F"/>
                <w:sz w:val="20"/>
                <w:szCs w:val="20"/>
              </w:rPr>
            </w:pPr>
          </w:p>
          <w:p w:rsidR="009779AE" w:rsidRDefault="009779AE" w:rsidP="00224A1F">
            <w:pPr>
              <w:pStyle w:val="Default"/>
              <w:numPr>
                <w:ilvl w:val="0"/>
                <w:numId w:val="4"/>
              </w:numPr>
              <w:rPr>
                <w:color w:val="221E1F"/>
                <w:sz w:val="20"/>
                <w:szCs w:val="20"/>
              </w:rPr>
            </w:pPr>
            <w:r w:rsidRPr="00633B48">
              <w:rPr>
                <w:color w:val="221E1F"/>
                <w:sz w:val="20"/>
                <w:szCs w:val="20"/>
              </w:rPr>
              <w:t>Cumbria Libraries holds information on volunteers both in hard copy and electronically. Information is treated with care and respect and is never given to other organisations without your consent.</w:t>
            </w:r>
          </w:p>
          <w:p w:rsidR="009779AE" w:rsidRDefault="009779AE" w:rsidP="00224A1F">
            <w:pPr>
              <w:pStyle w:val="Default"/>
              <w:numPr>
                <w:ilvl w:val="0"/>
                <w:numId w:val="4"/>
              </w:numPr>
              <w:rPr>
                <w:color w:val="221E1F"/>
                <w:sz w:val="20"/>
                <w:szCs w:val="20"/>
              </w:rPr>
            </w:pPr>
            <w:r w:rsidRPr="00224A1F">
              <w:rPr>
                <w:color w:val="221E1F"/>
                <w:sz w:val="20"/>
                <w:szCs w:val="20"/>
              </w:rPr>
              <w:t>Please complete and sign this form, then return it to:</w:t>
            </w:r>
          </w:p>
          <w:p w:rsidR="00777D53" w:rsidRDefault="00777D53" w:rsidP="00777D53">
            <w:pPr>
              <w:pStyle w:val="Default"/>
              <w:ind w:left="360"/>
              <w:rPr>
                <w:color w:val="221E1F"/>
                <w:sz w:val="20"/>
                <w:szCs w:val="20"/>
              </w:rPr>
            </w:pPr>
          </w:p>
          <w:p w:rsidR="0042404B" w:rsidRPr="0042404B" w:rsidRDefault="00CF6E96" w:rsidP="004240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Jane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in Barrow Library or email to       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CF6E96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" w:history="1">
              <w:r w:rsidRPr="00CF6E96">
                <w:rPr>
                  <w:rStyle w:val="Hyperlink"/>
                  <w:rFonts w:ascii="Arial" w:hAnsi="Arial" w:cs="Arial"/>
                  <w:sz w:val="20"/>
                  <w:szCs w:val="20"/>
                </w:rPr>
                <w:t>jane.mcfie@cumbria.gov.uk</w:t>
              </w:r>
            </w:hyperlink>
            <w:r w:rsidR="004240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2404B" w:rsidRPr="0042404B" w:rsidRDefault="0042404B" w:rsidP="0042404B">
            <w:pPr>
              <w:rPr>
                <w:rFonts w:ascii="Arial" w:hAnsi="Arial" w:cs="Arial"/>
                <w:sz w:val="20"/>
                <w:szCs w:val="20"/>
              </w:rPr>
            </w:pPr>
            <w:r w:rsidRPr="0042404B">
              <w:rPr>
                <w:rFonts w:ascii="Arial" w:hAnsi="Arial" w:cs="Arial"/>
                <w:sz w:val="20"/>
                <w:szCs w:val="20"/>
              </w:rPr>
              <w:t xml:space="preserve">Caroline in Carlisle Library or email to                        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Pr="0042404B">
                <w:rPr>
                  <w:rStyle w:val="Hyperlink"/>
                  <w:rFonts w:ascii="Arial" w:hAnsi="Arial" w:cs="Arial"/>
                  <w:sz w:val="20"/>
                  <w:szCs w:val="20"/>
                </w:rPr>
                <w:t>caroline.lunny@cumbria.gov.uk</w:t>
              </w:r>
            </w:hyperlink>
          </w:p>
          <w:p w:rsidR="0042404B" w:rsidRPr="0042404B" w:rsidRDefault="0042404B" w:rsidP="0042404B">
            <w:pPr>
              <w:rPr>
                <w:rFonts w:ascii="Arial" w:hAnsi="Arial" w:cs="Arial"/>
                <w:sz w:val="20"/>
                <w:szCs w:val="20"/>
              </w:rPr>
            </w:pPr>
            <w:r w:rsidRPr="0042404B">
              <w:rPr>
                <w:rFonts w:ascii="Arial" w:hAnsi="Arial" w:cs="Arial"/>
                <w:sz w:val="20"/>
                <w:szCs w:val="20"/>
              </w:rPr>
              <w:t xml:space="preserve">Frances in Kendal Library or email to                         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" w:history="1">
              <w:r w:rsidRPr="0042404B">
                <w:rPr>
                  <w:rStyle w:val="Hyperlink"/>
                  <w:rFonts w:ascii="Arial" w:hAnsi="Arial" w:cs="Arial"/>
                  <w:sz w:val="20"/>
                  <w:szCs w:val="20"/>
                </w:rPr>
                <w:t>frances.taylor@cumbria.gov.uk</w:t>
              </w:r>
            </w:hyperlink>
          </w:p>
          <w:p w:rsidR="0042404B" w:rsidRPr="00576EC6" w:rsidRDefault="00576EC6" w:rsidP="004240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Sheryl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in Workington Library or email to                   </w:t>
            </w:r>
            <w:r w:rsidR="0042404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hyperlink r:id="rId14" w:history="1">
              <w:r w:rsidRPr="00CD1BCC">
                <w:rPr>
                  <w:rStyle w:val="Hyperlink"/>
                  <w:rFonts w:ascii="Arial" w:hAnsi="Arial" w:cs="Arial"/>
                  <w:sz w:val="20"/>
                  <w:szCs w:val="20"/>
                </w:rPr>
                <w:t>sheryl.mckeating@cumbria.gov.uk</w:t>
              </w:r>
            </w:hyperlink>
          </w:p>
          <w:p w:rsidR="0042404B" w:rsidRPr="0042404B" w:rsidRDefault="0042404B" w:rsidP="0042404B">
            <w:pPr>
              <w:rPr>
                <w:rFonts w:ascii="Arial" w:hAnsi="Arial" w:cs="Arial"/>
                <w:sz w:val="20"/>
                <w:szCs w:val="20"/>
              </w:rPr>
            </w:pPr>
            <w:r w:rsidRPr="0042404B">
              <w:rPr>
                <w:rFonts w:ascii="Arial" w:hAnsi="Arial" w:cs="Arial"/>
                <w:sz w:val="20"/>
                <w:szCs w:val="20"/>
              </w:rPr>
              <w:t xml:space="preserve">Rachel in Whitehaven Library or email to                   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5" w:history="1">
              <w:r w:rsidRPr="0042404B">
                <w:rPr>
                  <w:rStyle w:val="Hyperlink"/>
                  <w:rFonts w:ascii="Arial" w:hAnsi="Arial" w:cs="Arial"/>
                  <w:sz w:val="20"/>
                  <w:szCs w:val="20"/>
                </w:rPr>
                <w:t>rachel.wilkinson@cumbria.gov.uk</w:t>
              </w:r>
            </w:hyperlink>
          </w:p>
          <w:p w:rsidR="0042404B" w:rsidRDefault="00576EC6" w:rsidP="004240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Claire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in Penrith Library or email </w:t>
            </w:r>
            <w:r>
              <w:rPr>
                <w:rFonts w:ascii="Arial" w:hAnsi="Arial" w:cs="Arial"/>
                <w:sz w:val="20"/>
                <w:szCs w:val="20"/>
              </w:rPr>
              <w:t>to                             </w:t>
            </w:r>
            <w:r w:rsidR="0042404B" w:rsidRPr="0042404B">
              <w:rPr>
                <w:rFonts w:ascii="Arial" w:hAnsi="Arial" w:cs="Arial"/>
                <w:sz w:val="20"/>
                <w:szCs w:val="20"/>
              </w:rPr>
              <w:t> </w:t>
            </w:r>
            <w:hyperlink r:id="rId16" w:history="1">
              <w:r w:rsidRPr="00CD1BCC">
                <w:rPr>
                  <w:rStyle w:val="Hyperlink"/>
                  <w:rFonts w:ascii="Arial" w:hAnsi="Arial" w:cs="Arial"/>
                  <w:sz w:val="20"/>
                  <w:szCs w:val="20"/>
                </w:rPr>
                <w:t>claire.dougherty@cumbria.gov.uk</w:t>
              </w:r>
            </w:hyperlink>
            <w:r w:rsidR="0042404B" w:rsidRPr="004240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404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42404B" w:rsidRDefault="0042404B" w:rsidP="0042404B">
            <w:pPr>
              <w:rPr>
                <w:rFonts w:ascii="Arial" w:hAnsi="Arial" w:cs="Arial"/>
              </w:rPr>
            </w:pPr>
          </w:p>
          <w:p w:rsidR="009779AE" w:rsidRPr="00777D53" w:rsidRDefault="009779AE" w:rsidP="0042404B">
            <w:pPr>
              <w:tabs>
                <w:tab w:val="left" w:pos="720"/>
                <w:tab w:val="left" w:pos="5220"/>
              </w:tabs>
              <w:jc w:val="center"/>
              <w:rPr>
                <w:color w:val="221E1F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633B48" w:rsidRDefault="0042404B" w:rsidP="000F7681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779AE" w:rsidRPr="00633B48" w:rsidTr="000734B3">
        <w:trPr>
          <w:gridAfter w:val="1"/>
          <w:wAfter w:w="252" w:type="dxa"/>
        </w:trPr>
        <w:tc>
          <w:tcPr>
            <w:tcW w:w="10475" w:type="dxa"/>
            <w:gridSpan w:val="4"/>
            <w:vAlign w:val="center"/>
          </w:tcPr>
          <w:p w:rsidR="009779AE" w:rsidRDefault="009779AE" w:rsidP="00224A1F">
            <w:pPr>
              <w:pStyle w:val="ListParagraph"/>
              <w:numPr>
                <w:ilvl w:val="0"/>
                <w:numId w:val="7"/>
              </w:numPr>
              <w:spacing w:before="18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224A1F">
              <w:rPr>
                <w:rFonts w:ascii="Arial" w:hAnsi="Arial" w:cs="Arial"/>
                <w:color w:val="221E1F"/>
                <w:sz w:val="20"/>
                <w:szCs w:val="20"/>
              </w:rPr>
              <w:t>You will be contacted shortly to arrange a convenient time to meet for an informal discussion.</w:t>
            </w:r>
          </w:p>
          <w:p w:rsidR="009779AE" w:rsidRDefault="009779AE" w:rsidP="009E47A9">
            <w:pPr>
              <w:pStyle w:val="ListParagraph"/>
              <w:spacing w:before="180"/>
              <w:ind w:left="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  <w:p w:rsidR="009779AE" w:rsidRPr="00224A1F" w:rsidRDefault="009779AE" w:rsidP="009E47A9">
            <w:pPr>
              <w:pStyle w:val="ListParagraph"/>
              <w:spacing w:before="180"/>
              <w:ind w:left="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633B48" w:rsidTr="00E712DE">
        <w:tc>
          <w:tcPr>
            <w:tcW w:w="2660" w:type="dxa"/>
            <w:vAlign w:val="center"/>
          </w:tcPr>
          <w:p w:rsidR="009779AE" w:rsidRPr="00E712DE" w:rsidRDefault="009779AE" w:rsidP="00224A1F">
            <w:pPr>
              <w:spacing w:before="180"/>
              <w:rPr>
                <w:rFonts w:ascii="Arial" w:hAnsi="Arial" w:cs="Arial"/>
                <w:b/>
                <w:sz w:val="20"/>
                <w:szCs w:val="20"/>
              </w:rPr>
            </w:pPr>
            <w:r w:rsidRPr="00E712DE">
              <w:rPr>
                <w:rFonts w:ascii="Arial" w:hAnsi="Arial" w:cs="Arial"/>
                <w:color w:val="221E1F"/>
                <w:sz w:val="20"/>
                <w:szCs w:val="20"/>
              </w:rPr>
              <w:t>Your signature:</w:t>
            </w:r>
          </w:p>
        </w:tc>
        <w:tc>
          <w:tcPr>
            <w:tcW w:w="2737" w:type="dxa"/>
            <w:tcBorders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pStyle w:val="Default"/>
              <w:rPr>
                <w:sz w:val="20"/>
                <w:szCs w:val="20"/>
              </w:rPr>
            </w:pPr>
            <w:r w:rsidRPr="00633B48">
              <w:rPr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sz w:val="20"/>
                <w:szCs w:val="20"/>
              </w:rPr>
              <w:instrText xml:space="preserve"> FORMTEXT </w:instrText>
            </w:r>
            <w:r w:rsidRPr="00633B48">
              <w:rPr>
                <w:sz w:val="20"/>
                <w:szCs w:val="20"/>
              </w:rPr>
            </w:r>
            <w:r w:rsidRPr="00633B48">
              <w:rPr>
                <w:sz w:val="20"/>
                <w:szCs w:val="20"/>
              </w:rPr>
              <w:fldChar w:fldCharType="separate"/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sz w:val="20"/>
                <w:szCs w:val="20"/>
              </w:rPr>
              <w:fldChar w:fldCharType="end"/>
            </w:r>
          </w:p>
        </w:tc>
        <w:tc>
          <w:tcPr>
            <w:tcW w:w="802" w:type="dxa"/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color w:val="221E1F"/>
                <w:sz w:val="20"/>
                <w:szCs w:val="20"/>
              </w:rPr>
              <w:t>Date:</w:t>
            </w:r>
          </w:p>
        </w:tc>
        <w:tc>
          <w:tcPr>
            <w:tcW w:w="4528" w:type="dxa"/>
            <w:gridSpan w:val="2"/>
            <w:tcBorders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33B48">
              <w:rPr>
                <w:rFonts w:ascii="Arial" w:hAnsi="Arial" w:cs="Arial"/>
                <w:sz w:val="20"/>
                <w:szCs w:val="20"/>
              </w:rPr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633B48" w:rsidTr="00E712DE">
        <w:tc>
          <w:tcPr>
            <w:tcW w:w="2660" w:type="dxa"/>
            <w:vAlign w:val="center"/>
          </w:tcPr>
          <w:p w:rsidR="009779AE" w:rsidRPr="00E712DE" w:rsidRDefault="009779AE" w:rsidP="00224A1F">
            <w:pPr>
              <w:spacing w:before="180"/>
              <w:rPr>
                <w:rFonts w:ascii="Arial" w:hAnsi="Arial" w:cs="Arial"/>
                <w:b/>
                <w:sz w:val="20"/>
                <w:szCs w:val="20"/>
              </w:rPr>
            </w:pPr>
            <w:r w:rsidRPr="00E712DE">
              <w:rPr>
                <w:rFonts w:ascii="Arial" w:hAnsi="Arial" w:cs="Arial"/>
                <w:color w:val="221E1F"/>
                <w:sz w:val="20"/>
                <w:szCs w:val="20"/>
              </w:rPr>
              <w:t>Parent/Guardian signature:</w:t>
            </w:r>
          </w:p>
        </w:tc>
        <w:tc>
          <w:tcPr>
            <w:tcW w:w="27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pStyle w:val="Default"/>
              <w:rPr>
                <w:sz w:val="20"/>
                <w:szCs w:val="20"/>
              </w:rPr>
            </w:pPr>
            <w:r w:rsidRPr="00633B48">
              <w:rPr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sz w:val="20"/>
                <w:szCs w:val="20"/>
              </w:rPr>
              <w:instrText xml:space="preserve"> FORMTEXT </w:instrText>
            </w:r>
            <w:r w:rsidRPr="00633B48">
              <w:rPr>
                <w:sz w:val="20"/>
                <w:szCs w:val="20"/>
              </w:rPr>
            </w:r>
            <w:r w:rsidRPr="00633B48">
              <w:rPr>
                <w:sz w:val="20"/>
                <w:szCs w:val="20"/>
              </w:rPr>
              <w:fldChar w:fldCharType="separate"/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noProof/>
                <w:sz w:val="20"/>
                <w:szCs w:val="20"/>
              </w:rPr>
              <w:t> </w:t>
            </w:r>
            <w:r w:rsidRPr="00633B48">
              <w:rPr>
                <w:sz w:val="20"/>
                <w:szCs w:val="20"/>
              </w:rPr>
              <w:fldChar w:fldCharType="end"/>
            </w:r>
          </w:p>
        </w:tc>
        <w:tc>
          <w:tcPr>
            <w:tcW w:w="802" w:type="dxa"/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color w:val="221E1F"/>
                <w:sz w:val="20"/>
                <w:szCs w:val="20"/>
              </w:rPr>
              <w:t xml:space="preserve">Date: </w:t>
            </w:r>
          </w:p>
        </w:tc>
        <w:tc>
          <w:tcPr>
            <w:tcW w:w="4528" w:type="dxa"/>
            <w:gridSpan w:val="2"/>
            <w:tcBorders>
              <w:bottom w:val="single" w:sz="8" w:space="0" w:color="auto"/>
            </w:tcBorders>
            <w:vAlign w:val="center"/>
          </w:tcPr>
          <w:p w:rsidR="009779AE" w:rsidRPr="00633B48" w:rsidRDefault="009779AE" w:rsidP="00224A1F">
            <w:pPr>
              <w:rPr>
                <w:rFonts w:ascii="Arial" w:hAnsi="Arial" w:cs="Arial"/>
                <w:sz w:val="20"/>
                <w:szCs w:val="20"/>
              </w:rPr>
            </w:pPr>
            <w:r w:rsidRPr="00633B48">
              <w:rPr>
                <w:rFonts w:ascii="Arial" w:hAnsi="Arial" w:cs="Arial"/>
                <w:color w:val="221E1F"/>
                <w:sz w:val="20"/>
                <w:szCs w:val="20"/>
              </w:rPr>
              <w:t xml:space="preserve"> </w:t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r w:rsidRPr="00633B48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33B48">
              <w:rPr>
                <w:rFonts w:ascii="Arial" w:hAnsi="Arial" w:cs="Arial"/>
                <w:sz w:val="20"/>
                <w:szCs w:val="20"/>
              </w:rPr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33B48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9AE" w:rsidRPr="00633B48" w:rsidTr="00E712DE">
        <w:tc>
          <w:tcPr>
            <w:tcW w:w="2660" w:type="dxa"/>
            <w:vAlign w:val="center"/>
          </w:tcPr>
          <w:p w:rsidR="009779AE" w:rsidRPr="00633B48" w:rsidRDefault="009779AE" w:rsidP="00224A1F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67" w:type="dxa"/>
            <w:gridSpan w:val="4"/>
            <w:vAlign w:val="center"/>
          </w:tcPr>
          <w:p w:rsidR="009779AE" w:rsidRPr="00633B48" w:rsidRDefault="009779AE" w:rsidP="00224A1F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" w:type="dxa"/>
            <w:vAlign w:val="center"/>
          </w:tcPr>
          <w:p w:rsidR="009779AE" w:rsidRPr="00633B48" w:rsidRDefault="009779AE" w:rsidP="00224A1F">
            <w:pPr>
              <w:spacing w:before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779AE" w:rsidRPr="00633B48" w:rsidRDefault="009779AE">
      <w:pPr>
        <w:rPr>
          <w:rFonts w:ascii="Arial" w:hAnsi="Arial" w:cs="Arial"/>
          <w:sz w:val="20"/>
          <w:szCs w:val="20"/>
        </w:rPr>
      </w:pPr>
    </w:p>
    <w:p w:rsidR="009779AE" w:rsidRDefault="009779AE">
      <w:pPr>
        <w:rPr>
          <w:rFonts w:ascii="Arial" w:hAnsi="Arial" w:cs="Arial"/>
          <w:sz w:val="20"/>
          <w:szCs w:val="20"/>
        </w:rPr>
      </w:pPr>
    </w:p>
    <w:sectPr w:rsidR="009779AE" w:rsidSect="00FB1738"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BB0" w:rsidRDefault="004E6BB0">
      <w:r>
        <w:separator/>
      </w:r>
    </w:p>
  </w:endnote>
  <w:endnote w:type="continuationSeparator" w:id="0">
    <w:p w:rsidR="004E6BB0" w:rsidRDefault="004E6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BB0" w:rsidRDefault="004E6BB0">
      <w:r>
        <w:separator/>
      </w:r>
    </w:p>
  </w:footnote>
  <w:footnote w:type="continuationSeparator" w:id="0">
    <w:p w:rsidR="004E6BB0" w:rsidRDefault="004E6B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64357"/>
    <w:multiLevelType w:val="hybridMultilevel"/>
    <w:tmpl w:val="3CEA3760"/>
    <w:lvl w:ilvl="0" w:tplc="0809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">
    <w:nsid w:val="30950A7D"/>
    <w:multiLevelType w:val="hybridMultilevel"/>
    <w:tmpl w:val="22961E94"/>
    <w:lvl w:ilvl="0" w:tplc="C2FCDE8E">
      <w:start w:val="1"/>
      <w:numFmt w:val="bullet"/>
      <w:lvlText w:val=""/>
      <w:lvlJc w:val="left"/>
      <w:pPr>
        <w:tabs>
          <w:tab w:val="num" w:pos="295"/>
        </w:tabs>
        <w:ind w:left="295" w:hanging="295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2">
    <w:nsid w:val="37190590"/>
    <w:multiLevelType w:val="hybridMultilevel"/>
    <w:tmpl w:val="2C52C800"/>
    <w:lvl w:ilvl="0" w:tplc="0809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3">
    <w:nsid w:val="38F84F19"/>
    <w:multiLevelType w:val="hybridMultilevel"/>
    <w:tmpl w:val="A75AC0AA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32A61C4"/>
    <w:multiLevelType w:val="hybridMultilevel"/>
    <w:tmpl w:val="C66E0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F2C44"/>
    <w:multiLevelType w:val="hybridMultilevel"/>
    <w:tmpl w:val="E0325A16"/>
    <w:lvl w:ilvl="0" w:tplc="C2FCDE8E">
      <w:start w:val="1"/>
      <w:numFmt w:val="bullet"/>
      <w:lvlText w:val=""/>
      <w:lvlJc w:val="left"/>
      <w:pPr>
        <w:tabs>
          <w:tab w:val="num" w:pos="295"/>
        </w:tabs>
        <w:ind w:left="295" w:hanging="295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6">
    <w:nsid w:val="70926A21"/>
    <w:multiLevelType w:val="hybridMultilevel"/>
    <w:tmpl w:val="678CF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EB"/>
    <w:rsid w:val="00003E46"/>
    <w:rsid w:val="0001165E"/>
    <w:rsid w:val="00027EDB"/>
    <w:rsid w:val="000734B3"/>
    <w:rsid w:val="00076E0D"/>
    <w:rsid w:val="00090547"/>
    <w:rsid w:val="000D4953"/>
    <w:rsid w:val="000F7681"/>
    <w:rsid w:val="00105CA6"/>
    <w:rsid w:val="001071F0"/>
    <w:rsid w:val="00177F33"/>
    <w:rsid w:val="001F2606"/>
    <w:rsid w:val="001F3E2A"/>
    <w:rsid w:val="00222D6A"/>
    <w:rsid w:val="00224A1F"/>
    <w:rsid w:val="00257A3E"/>
    <w:rsid w:val="002A2CDA"/>
    <w:rsid w:val="002A724C"/>
    <w:rsid w:val="002B5EB0"/>
    <w:rsid w:val="002B6CE8"/>
    <w:rsid w:val="002B7C1A"/>
    <w:rsid w:val="002E35FE"/>
    <w:rsid w:val="002E48C9"/>
    <w:rsid w:val="0030317C"/>
    <w:rsid w:val="00345471"/>
    <w:rsid w:val="00384D27"/>
    <w:rsid w:val="003E77FF"/>
    <w:rsid w:val="00412A51"/>
    <w:rsid w:val="0042404B"/>
    <w:rsid w:val="00446BEB"/>
    <w:rsid w:val="0045040B"/>
    <w:rsid w:val="004530EC"/>
    <w:rsid w:val="00457C60"/>
    <w:rsid w:val="004719A7"/>
    <w:rsid w:val="004750BC"/>
    <w:rsid w:val="004A4E42"/>
    <w:rsid w:val="004D593A"/>
    <w:rsid w:val="004E6BB0"/>
    <w:rsid w:val="00511574"/>
    <w:rsid w:val="0053799F"/>
    <w:rsid w:val="00560191"/>
    <w:rsid w:val="00576EC6"/>
    <w:rsid w:val="0059617F"/>
    <w:rsid w:val="005B4F93"/>
    <w:rsid w:val="005D5126"/>
    <w:rsid w:val="005D52A9"/>
    <w:rsid w:val="006127C3"/>
    <w:rsid w:val="00633B48"/>
    <w:rsid w:val="00681A62"/>
    <w:rsid w:val="006A7088"/>
    <w:rsid w:val="006B7929"/>
    <w:rsid w:val="006E1FA6"/>
    <w:rsid w:val="00720F7B"/>
    <w:rsid w:val="00740065"/>
    <w:rsid w:val="00777D53"/>
    <w:rsid w:val="007B4278"/>
    <w:rsid w:val="007C5661"/>
    <w:rsid w:val="007D6876"/>
    <w:rsid w:val="00857F87"/>
    <w:rsid w:val="0086281B"/>
    <w:rsid w:val="00886384"/>
    <w:rsid w:val="008912D5"/>
    <w:rsid w:val="0097732F"/>
    <w:rsid w:val="009779AE"/>
    <w:rsid w:val="009803E9"/>
    <w:rsid w:val="009B3B76"/>
    <w:rsid w:val="009E2C48"/>
    <w:rsid w:val="009E4579"/>
    <w:rsid w:val="009E47A9"/>
    <w:rsid w:val="00A27E46"/>
    <w:rsid w:val="00A647E0"/>
    <w:rsid w:val="00A7721C"/>
    <w:rsid w:val="00A84364"/>
    <w:rsid w:val="00B1272A"/>
    <w:rsid w:val="00B30E7E"/>
    <w:rsid w:val="00B33BF2"/>
    <w:rsid w:val="00B74F44"/>
    <w:rsid w:val="00BA7C9B"/>
    <w:rsid w:val="00BC0950"/>
    <w:rsid w:val="00BE06B4"/>
    <w:rsid w:val="00C110E7"/>
    <w:rsid w:val="00C1117C"/>
    <w:rsid w:val="00C2371F"/>
    <w:rsid w:val="00C91B80"/>
    <w:rsid w:val="00CA380C"/>
    <w:rsid w:val="00CB4E0A"/>
    <w:rsid w:val="00CC0A41"/>
    <w:rsid w:val="00CD7517"/>
    <w:rsid w:val="00CF0D51"/>
    <w:rsid w:val="00CF6E96"/>
    <w:rsid w:val="00D56C63"/>
    <w:rsid w:val="00E4220D"/>
    <w:rsid w:val="00E453EA"/>
    <w:rsid w:val="00E712DE"/>
    <w:rsid w:val="00E772D9"/>
    <w:rsid w:val="00F849E0"/>
    <w:rsid w:val="00F92234"/>
    <w:rsid w:val="00FB1738"/>
    <w:rsid w:val="00FD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73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1738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1738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1738"/>
    <w:pPr>
      <w:keepNext/>
      <w:ind w:left="-1440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1738"/>
    <w:pPr>
      <w:keepNext/>
      <w:spacing w:before="180"/>
      <w:ind w:left="-84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1738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A4E42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A4E42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A4E42"/>
    <w:rPr>
      <w:rFonts w:ascii="Cambria" w:hAnsi="Cambria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A4E42"/>
    <w:rPr>
      <w:rFonts w:ascii="Calibri" w:hAnsi="Calibri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A4E42"/>
    <w:rPr>
      <w:rFonts w:ascii="Calibri" w:hAnsi="Calibri"/>
      <w:b/>
      <w:i/>
      <w:sz w:val="26"/>
      <w:lang w:eastAsia="en-US"/>
    </w:rPr>
  </w:style>
  <w:style w:type="paragraph" w:styleId="Header">
    <w:name w:val="header"/>
    <w:basedOn w:val="Normal"/>
    <w:link w:val="HeaderChar"/>
    <w:uiPriority w:val="99"/>
    <w:rsid w:val="00FB173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7F33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FB173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A4E42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FB1738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A4E42"/>
    <w:rPr>
      <w:sz w:val="24"/>
      <w:lang w:eastAsia="en-US"/>
    </w:rPr>
  </w:style>
  <w:style w:type="character" w:styleId="Hyperlink">
    <w:name w:val="Hyperlink"/>
    <w:basedOn w:val="DefaultParagraphFont"/>
    <w:uiPriority w:val="99"/>
    <w:rsid w:val="00BE06B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33B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A4"/>
    <w:uiPriority w:val="99"/>
    <w:rsid w:val="00B33BF2"/>
    <w:rPr>
      <w:color w:val="221E1F"/>
    </w:rPr>
  </w:style>
  <w:style w:type="paragraph" w:styleId="ListParagraph">
    <w:name w:val="List Paragraph"/>
    <w:basedOn w:val="Normal"/>
    <w:uiPriority w:val="99"/>
    <w:qFormat/>
    <w:rsid w:val="00720F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530EC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530EC"/>
    <w:rPr>
      <w:rFonts w:ascii="Tahoma" w:hAnsi="Tahoma"/>
      <w:sz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73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1738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1738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1738"/>
    <w:pPr>
      <w:keepNext/>
      <w:ind w:left="-1440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1738"/>
    <w:pPr>
      <w:keepNext/>
      <w:spacing w:before="180"/>
      <w:ind w:left="-84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1738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A4E42"/>
    <w:rPr>
      <w:rFonts w:ascii="Cambria" w:hAnsi="Cambria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A4E42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A4E42"/>
    <w:rPr>
      <w:rFonts w:ascii="Cambria" w:hAnsi="Cambria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A4E42"/>
    <w:rPr>
      <w:rFonts w:ascii="Calibri" w:hAnsi="Calibri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A4E42"/>
    <w:rPr>
      <w:rFonts w:ascii="Calibri" w:hAnsi="Calibri"/>
      <w:b/>
      <w:i/>
      <w:sz w:val="26"/>
      <w:lang w:eastAsia="en-US"/>
    </w:rPr>
  </w:style>
  <w:style w:type="paragraph" w:styleId="Header">
    <w:name w:val="header"/>
    <w:basedOn w:val="Normal"/>
    <w:link w:val="HeaderChar"/>
    <w:uiPriority w:val="99"/>
    <w:rsid w:val="00FB173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7F33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FB173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A4E42"/>
    <w:rPr>
      <w:sz w:val="24"/>
      <w:lang w:eastAsia="en-US"/>
    </w:rPr>
  </w:style>
  <w:style w:type="paragraph" w:styleId="BodyText">
    <w:name w:val="Body Text"/>
    <w:basedOn w:val="Normal"/>
    <w:link w:val="BodyTextChar"/>
    <w:uiPriority w:val="99"/>
    <w:rsid w:val="00FB1738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A4E42"/>
    <w:rPr>
      <w:sz w:val="24"/>
      <w:lang w:eastAsia="en-US"/>
    </w:rPr>
  </w:style>
  <w:style w:type="character" w:styleId="Hyperlink">
    <w:name w:val="Hyperlink"/>
    <w:basedOn w:val="DefaultParagraphFont"/>
    <w:uiPriority w:val="99"/>
    <w:rsid w:val="00BE06B4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33B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A4"/>
    <w:uiPriority w:val="99"/>
    <w:rsid w:val="00B33BF2"/>
    <w:rPr>
      <w:color w:val="221E1F"/>
    </w:rPr>
  </w:style>
  <w:style w:type="paragraph" w:styleId="ListParagraph">
    <w:name w:val="List Paragraph"/>
    <w:basedOn w:val="Normal"/>
    <w:uiPriority w:val="99"/>
    <w:qFormat/>
    <w:rsid w:val="00720F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530EC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530EC"/>
    <w:rPr>
      <w:rFonts w:ascii="Tahoma" w:hAnsi="Tahoma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rances.taylor@cumbria.gov.u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aroline.lunny@cumbria.gov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laire.dougherty@cumbria.gov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ane.mcfie@cumbria.gov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achel.wilkinson@cumbria.gov.uk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heryl.mckeating@cumbria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ygartha\Local%20Settings\Temporary%20Internet%20Files\OLKA1\Application%20Form%20Matr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 Matron</Template>
  <TotalTime>42</TotalTime>
  <Pages>2</Pages>
  <Words>317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haygartha</dc:creator>
  <cp:lastModifiedBy>Taylor, Frances M</cp:lastModifiedBy>
  <cp:revision>3</cp:revision>
  <cp:lastPrinted>2017-04-27T14:26:00Z</cp:lastPrinted>
  <dcterms:created xsi:type="dcterms:W3CDTF">2017-04-21T15:27:00Z</dcterms:created>
  <dcterms:modified xsi:type="dcterms:W3CDTF">2017-04-27T15:07:00Z</dcterms:modified>
</cp:coreProperties>
</file>